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850" w:rsidRDefault="00D32850" w:rsidP="005057C9">
      <w:pPr>
        <w:spacing w:after="0"/>
        <w:ind w:left="4536"/>
        <w:jc w:val="right"/>
      </w:pPr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3795395</wp:posOffset>
                </wp:positionH>
                <wp:positionV relativeFrom="paragraph">
                  <wp:posOffset>30480</wp:posOffset>
                </wp:positionV>
                <wp:extent cx="2103120" cy="292735"/>
                <wp:effectExtent l="8255" t="5715" r="12700" b="635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120" cy="2927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2850" w:rsidRDefault="00D32850">
                            <w:r>
                              <w:t>Фамилия, имя, отчество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98.85pt;margin-top:2.4pt;width:165.6pt;height:23.0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" fillcolor="white [3212]" strokecolor="white [3212]">
                <v:textbox>
                  <w:txbxContent>
                    <w:p w:rsidR="00D32850" w:rsidRDefault="00D32850">
                      <w:r>
                        <w:t>Фамилия, имя, отчество</w:t>
                      </w:r>
                    </w:p>
                  </w:txbxContent>
                </v:textbox>
              </v:shape>
            </w:pict>
          </mc:Fallback>
        </mc:AlternateContent>
      </w:r>
    </w:p>
    <w:p w:rsidR="005057C9" w:rsidRDefault="005057C9" w:rsidP="005057C9">
      <w:pPr>
        <w:spacing w:after="0"/>
        <w:ind w:left="4536"/>
        <w:jc w:val="right"/>
      </w:pPr>
      <w:r>
        <w:t>_________________________________</w:t>
      </w:r>
    </w:p>
    <w:p w:rsidR="005057C9" w:rsidRDefault="005057C9" w:rsidP="005057C9">
      <w:pPr>
        <w:spacing w:after="0"/>
        <w:ind w:left="4536"/>
        <w:jc w:val="right"/>
      </w:pPr>
      <w:r>
        <w:t>Адрес: ___________________________</w:t>
      </w:r>
    </w:p>
    <w:p w:rsidR="005057C9" w:rsidRDefault="005057C9" w:rsidP="005057C9">
      <w:pPr>
        <w:spacing w:after="0"/>
        <w:ind w:left="4536"/>
        <w:jc w:val="right"/>
      </w:pPr>
      <w:r>
        <w:t>___________________________</w:t>
      </w:r>
    </w:p>
    <w:p w:rsidR="005057C9" w:rsidRDefault="005057C9" w:rsidP="005057C9">
      <w:pPr>
        <w:spacing w:after="0"/>
        <w:ind w:left="4536"/>
        <w:jc w:val="right"/>
      </w:pPr>
      <w:r>
        <w:t>от ______________________________,</w:t>
      </w:r>
    </w:p>
    <w:p w:rsidR="005057C9" w:rsidRDefault="005057C9" w:rsidP="005057C9">
      <w:pPr>
        <w:spacing w:after="0"/>
        <w:ind w:left="4536"/>
        <w:jc w:val="right"/>
      </w:pPr>
      <w:r>
        <w:t>зарегистрированной по адресу:</w:t>
      </w:r>
    </w:p>
    <w:p w:rsidR="005057C9" w:rsidRDefault="005057C9" w:rsidP="005057C9">
      <w:pPr>
        <w:spacing w:after="0"/>
        <w:ind w:left="4536"/>
        <w:jc w:val="right"/>
      </w:pPr>
      <w:r>
        <w:t>_________________________________</w:t>
      </w:r>
    </w:p>
    <w:p w:rsidR="005057C9" w:rsidRDefault="005057C9" w:rsidP="005057C9">
      <w:pPr>
        <w:spacing w:after="0"/>
        <w:ind w:left="4536"/>
        <w:jc w:val="right"/>
      </w:pPr>
      <w:r>
        <w:t>_________________________________</w:t>
      </w:r>
    </w:p>
    <w:p w:rsidR="005057C9" w:rsidRDefault="005057C9" w:rsidP="005057C9">
      <w:pPr>
        <w:spacing w:after="0"/>
        <w:ind w:left="4536"/>
        <w:jc w:val="right"/>
      </w:pPr>
      <w:r>
        <w:t>Телефон: _________________________</w:t>
      </w:r>
    </w:p>
    <w:p w:rsidR="005057C9" w:rsidRPr="00D32850" w:rsidRDefault="005057C9" w:rsidP="005057C9">
      <w:pPr>
        <w:pStyle w:val="1"/>
        <w:spacing w:before="360"/>
        <w:jc w:val="center"/>
        <w:rPr>
          <w:color w:val="auto"/>
        </w:rPr>
      </w:pPr>
      <w:r w:rsidRPr="00D32850">
        <w:rPr>
          <w:color w:val="auto"/>
        </w:rPr>
        <w:t>Претензия.</w:t>
      </w:r>
    </w:p>
    <w:p w:rsidR="005057C9" w:rsidRDefault="005057C9" w:rsidP="005057C9">
      <w:pPr>
        <w:spacing w:after="0" w:line="240" w:lineRule="auto"/>
        <w:ind w:firstLine="567"/>
        <w:jc w:val="both"/>
      </w:pPr>
      <w:r>
        <w:t>«_____» __________ 201____ года между Вами, _____________________________, и мной, ________________________________, фактически был заключен договор займа, в соответствии с которым _______________________ предоставляет ________________________________________ заём в сумме __________________ (______________________________________________) рублей, а ___________________ обязуется возвратить полученный заём в срок до «____» ________________ 201____ года.</w:t>
      </w:r>
    </w:p>
    <w:p w:rsidR="005057C9" w:rsidRDefault="005057C9" w:rsidP="005057C9">
      <w:pPr>
        <w:pStyle w:val="ConsPlusNonformat"/>
        <w:ind w:firstLine="567"/>
        <w:jc w:val="both"/>
        <w:rPr>
          <w:rFonts w:asciiTheme="minorHAnsi" w:hAnsiTheme="minorHAnsi" w:cstheme="minorBidi"/>
          <w:sz w:val="22"/>
          <w:szCs w:val="22"/>
        </w:rPr>
      </w:pPr>
      <w:r w:rsidRPr="00767948">
        <w:rPr>
          <w:rFonts w:asciiTheme="minorHAnsi" w:hAnsiTheme="minorHAnsi" w:cstheme="minorBidi"/>
          <w:sz w:val="22"/>
          <w:szCs w:val="22"/>
        </w:rPr>
        <w:t>«</w:t>
      </w:r>
      <w:r>
        <w:rPr>
          <w:rFonts w:asciiTheme="minorHAnsi" w:hAnsiTheme="minorHAnsi" w:cstheme="minorBidi"/>
          <w:sz w:val="22"/>
          <w:szCs w:val="22"/>
        </w:rPr>
        <w:t>_____</w:t>
      </w:r>
      <w:r w:rsidRPr="00767948">
        <w:rPr>
          <w:rFonts w:asciiTheme="minorHAnsi" w:hAnsiTheme="minorHAnsi" w:cstheme="minorBidi"/>
          <w:sz w:val="22"/>
          <w:szCs w:val="22"/>
        </w:rPr>
        <w:t xml:space="preserve">» </w:t>
      </w:r>
      <w:r>
        <w:rPr>
          <w:rFonts w:asciiTheme="minorHAnsi" w:hAnsiTheme="minorHAnsi" w:cstheme="minorBidi"/>
          <w:sz w:val="22"/>
          <w:szCs w:val="22"/>
        </w:rPr>
        <w:t>__________</w:t>
      </w:r>
      <w:r w:rsidRPr="00767948">
        <w:rPr>
          <w:rFonts w:asciiTheme="minorHAnsi" w:hAnsiTheme="minorHAnsi" w:cstheme="minorBidi"/>
          <w:sz w:val="22"/>
          <w:szCs w:val="22"/>
        </w:rPr>
        <w:t xml:space="preserve"> 201</w:t>
      </w:r>
      <w:r>
        <w:rPr>
          <w:rFonts w:asciiTheme="minorHAnsi" w:hAnsiTheme="minorHAnsi" w:cstheme="minorBidi"/>
          <w:sz w:val="22"/>
          <w:szCs w:val="22"/>
        </w:rPr>
        <w:t xml:space="preserve">____ </w:t>
      </w:r>
      <w:r w:rsidRPr="00767948">
        <w:rPr>
          <w:rFonts w:asciiTheme="minorHAnsi" w:hAnsiTheme="minorHAnsi" w:cstheme="minorBidi"/>
          <w:sz w:val="22"/>
          <w:szCs w:val="22"/>
        </w:rPr>
        <w:t>года указанный за</w:t>
      </w:r>
      <w:r>
        <w:rPr>
          <w:rFonts w:asciiTheme="minorHAnsi" w:hAnsiTheme="minorHAnsi" w:cstheme="minorBidi"/>
          <w:sz w:val="22"/>
          <w:szCs w:val="22"/>
        </w:rPr>
        <w:t>ё</w:t>
      </w:r>
      <w:r w:rsidRPr="00767948">
        <w:rPr>
          <w:rFonts w:asciiTheme="minorHAnsi" w:hAnsiTheme="minorHAnsi" w:cstheme="minorBidi"/>
          <w:sz w:val="22"/>
          <w:szCs w:val="22"/>
        </w:rPr>
        <w:t>м был предоставлен</w:t>
      </w:r>
      <w:r>
        <w:rPr>
          <w:rFonts w:asciiTheme="minorHAnsi" w:hAnsiTheme="minorHAnsi" w:cstheme="minorBidi"/>
          <w:sz w:val="22"/>
          <w:szCs w:val="22"/>
        </w:rPr>
        <w:t xml:space="preserve"> Вам путём передачи наличных денежных средств, что подтверждается собственноручно написанной Вами распиской от ____________________ г.</w:t>
      </w:r>
    </w:p>
    <w:p w:rsidR="005057C9" w:rsidRDefault="005057C9" w:rsidP="005057C9">
      <w:pPr>
        <w:pStyle w:val="ConsPlusNonformat"/>
        <w:ind w:firstLine="567"/>
        <w:jc w:val="both"/>
        <w:rPr>
          <w:rFonts w:asciiTheme="minorHAnsi" w:hAnsiTheme="minorHAnsi" w:cstheme="minorBidi"/>
          <w:sz w:val="22"/>
          <w:szCs w:val="22"/>
        </w:rPr>
      </w:pPr>
      <w:r w:rsidRPr="002536A0">
        <w:rPr>
          <w:rFonts w:asciiTheme="minorHAnsi" w:hAnsiTheme="minorHAnsi" w:cstheme="minorBidi"/>
          <w:sz w:val="22"/>
          <w:szCs w:val="22"/>
        </w:rPr>
        <w:t xml:space="preserve">По истечении срока предоставления займа </w:t>
      </w:r>
      <w:r>
        <w:rPr>
          <w:rFonts w:asciiTheme="minorHAnsi" w:hAnsiTheme="minorHAnsi" w:cstheme="minorBidi"/>
          <w:sz w:val="22"/>
          <w:szCs w:val="22"/>
        </w:rPr>
        <w:t xml:space="preserve">и </w:t>
      </w:r>
      <w:r w:rsidRPr="002536A0">
        <w:rPr>
          <w:rFonts w:asciiTheme="minorHAnsi" w:hAnsiTheme="minorHAnsi" w:cstheme="minorBidi"/>
          <w:sz w:val="22"/>
          <w:szCs w:val="22"/>
        </w:rPr>
        <w:t>до настоящего времени</w:t>
      </w:r>
      <w:r>
        <w:rPr>
          <w:rFonts w:asciiTheme="minorHAnsi" w:hAnsiTheme="minorHAnsi" w:cstheme="minorBidi"/>
          <w:sz w:val="22"/>
          <w:szCs w:val="22"/>
        </w:rPr>
        <w:t xml:space="preserve"> Вы</w:t>
      </w:r>
      <w:r w:rsidRPr="002536A0">
        <w:rPr>
          <w:rFonts w:asciiTheme="minorHAnsi" w:hAnsiTheme="minorHAnsi" w:cstheme="minorBidi"/>
          <w:sz w:val="22"/>
          <w:szCs w:val="22"/>
        </w:rPr>
        <w:t xml:space="preserve"> денежные средства не возвра</w:t>
      </w:r>
      <w:r>
        <w:rPr>
          <w:rFonts w:asciiTheme="minorHAnsi" w:hAnsiTheme="minorHAnsi" w:cstheme="minorBidi"/>
          <w:sz w:val="22"/>
          <w:szCs w:val="22"/>
        </w:rPr>
        <w:t>тили.</w:t>
      </w:r>
    </w:p>
    <w:p w:rsidR="005057C9" w:rsidRDefault="005057C9" w:rsidP="005057C9">
      <w:pPr>
        <w:pStyle w:val="ConsPlusNonformat"/>
        <w:ind w:firstLine="567"/>
        <w:jc w:val="both"/>
        <w:rPr>
          <w:rFonts w:asciiTheme="minorHAnsi" w:hAnsiTheme="minorHAnsi" w:cstheme="minorBidi"/>
          <w:sz w:val="22"/>
          <w:szCs w:val="22"/>
        </w:rPr>
      </w:pPr>
      <w:r w:rsidRPr="002536A0">
        <w:rPr>
          <w:rFonts w:asciiTheme="minorHAnsi" w:hAnsiTheme="minorHAnsi" w:cstheme="minorBidi"/>
          <w:sz w:val="22"/>
          <w:szCs w:val="22"/>
        </w:rPr>
        <w:t xml:space="preserve">В соответствии со </w:t>
      </w:r>
      <w:hyperlink r:id="rId8" w:history="1">
        <w:r w:rsidRPr="002536A0">
          <w:rPr>
            <w:rFonts w:asciiTheme="minorHAnsi" w:hAnsiTheme="minorHAnsi" w:cstheme="minorBidi"/>
            <w:sz w:val="22"/>
            <w:szCs w:val="22"/>
          </w:rPr>
          <w:t>ст. 309</w:t>
        </w:r>
      </w:hyperlink>
      <w:r w:rsidRPr="002536A0">
        <w:rPr>
          <w:rFonts w:asciiTheme="minorHAnsi" w:hAnsiTheme="minorHAnsi" w:cstheme="minorBidi"/>
          <w:sz w:val="22"/>
          <w:szCs w:val="22"/>
        </w:rPr>
        <w:t xml:space="preserve"> Гражданского кодекса Российской Федерации</w:t>
      </w:r>
      <w:r>
        <w:rPr>
          <w:rFonts w:asciiTheme="minorHAnsi" w:hAnsiTheme="minorHAnsi" w:cstheme="minorBidi"/>
          <w:sz w:val="22"/>
          <w:szCs w:val="22"/>
        </w:rPr>
        <w:t>,</w:t>
      </w:r>
      <w:r w:rsidRPr="002536A0">
        <w:rPr>
          <w:rFonts w:asciiTheme="minorHAnsi" w:hAnsiTheme="minorHAnsi" w:cstheme="minorBidi"/>
          <w:sz w:val="22"/>
          <w:szCs w:val="22"/>
        </w:rPr>
        <w:t xml:space="preserve"> обязательства должны исполняться надлежащим образом в соответствии с условиями обязательства и требованиями закона.</w:t>
      </w:r>
    </w:p>
    <w:p w:rsidR="005057C9" w:rsidRDefault="005057C9" w:rsidP="005057C9">
      <w:pPr>
        <w:pStyle w:val="ConsPlusNonformat"/>
        <w:ind w:firstLine="567"/>
        <w:jc w:val="both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>На основании вышеизложенного, предлагаю Вам в течение десяти календарных дней с момента получения настоящей претензии возвратить полученный Вами заём в сумм</w:t>
      </w:r>
      <w:r w:rsidRPr="002536A0">
        <w:rPr>
          <w:rFonts w:asciiTheme="minorHAnsi" w:hAnsiTheme="minorHAnsi" w:cstheme="minorBidi"/>
          <w:sz w:val="22"/>
          <w:szCs w:val="22"/>
        </w:rPr>
        <w:t xml:space="preserve">е </w:t>
      </w:r>
      <w:r>
        <w:rPr>
          <w:rFonts w:asciiTheme="minorHAnsi" w:hAnsiTheme="minorHAnsi" w:cstheme="minorBidi"/>
          <w:sz w:val="22"/>
          <w:szCs w:val="22"/>
        </w:rPr>
        <w:t>______________________</w:t>
      </w:r>
      <w:r w:rsidRPr="002536A0">
        <w:rPr>
          <w:rFonts w:asciiTheme="minorHAnsi" w:hAnsiTheme="minorHAnsi" w:cstheme="minorBidi"/>
          <w:sz w:val="22"/>
          <w:szCs w:val="22"/>
        </w:rPr>
        <w:t xml:space="preserve"> (</w:t>
      </w:r>
      <w:r>
        <w:rPr>
          <w:rFonts w:asciiTheme="minorHAnsi" w:hAnsiTheme="minorHAnsi" w:cstheme="minorBidi"/>
          <w:sz w:val="22"/>
          <w:szCs w:val="22"/>
        </w:rPr>
        <w:t>_____________________________________________________</w:t>
      </w:r>
      <w:r w:rsidRPr="002536A0">
        <w:rPr>
          <w:rFonts w:asciiTheme="minorHAnsi" w:hAnsiTheme="minorHAnsi" w:cstheme="minorBidi"/>
          <w:sz w:val="22"/>
          <w:szCs w:val="22"/>
        </w:rPr>
        <w:t>) рублей</w:t>
      </w:r>
      <w:r>
        <w:rPr>
          <w:rFonts w:asciiTheme="minorHAnsi" w:hAnsiTheme="minorHAnsi" w:cstheme="minorBidi"/>
          <w:sz w:val="22"/>
          <w:szCs w:val="22"/>
        </w:rPr>
        <w:t>, одним из следующих способов:</w:t>
      </w:r>
    </w:p>
    <w:p w:rsidR="005057C9" w:rsidRDefault="00D32850" w:rsidP="00D32850">
      <w:pPr>
        <w:pStyle w:val="ConsPlusNonformat"/>
        <w:numPr>
          <w:ilvl w:val="0"/>
          <w:numId w:val="1"/>
        </w:numPr>
        <w:ind w:hanging="578"/>
        <w:jc w:val="both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>Наличными денежными средствами при личной встрече</w:t>
      </w:r>
    </w:p>
    <w:p w:rsidR="005057C9" w:rsidRDefault="00D32850" w:rsidP="00D32850">
      <w:pPr>
        <w:pStyle w:val="ConsPlusNonformat"/>
        <w:numPr>
          <w:ilvl w:val="0"/>
          <w:numId w:val="1"/>
        </w:numPr>
        <w:ind w:hanging="578"/>
        <w:jc w:val="both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>Перевод безналичным способом по банковским реквизитам, приложенным к настоящей претензии</w:t>
      </w:r>
    </w:p>
    <w:p w:rsidR="005057C9" w:rsidRDefault="005057C9" w:rsidP="00D32850">
      <w:pPr>
        <w:pStyle w:val="ConsPlusNonformat"/>
        <w:numPr>
          <w:ilvl w:val="0"/>
          <w:numId w:val="1"/>
        </w:numPr>
        <w:ind w:hanging="578"/>
        <w:jc w:val="both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>________________________________________________</w:t>
      </w:r>
      <w:r w:rsidR="00D32850">
        <w:rPr>
          <w:rFonts w:asciiTheme="minorHAnsi" w:hAnsiTheme="minorHAnsi" w:cstheme="minorBidi"/>
          <w:sz w:val="22"/>
          <w:szCs w:val="22"/>
        </w:rPr>
        <w:t>________________________</w:t>
      </w:r>
    </w:p>
    <w:p w:rsidR="005057C9" w:rsidRPr="002536A0" w:rsidRDefault="005057C9" w:rsidP="005057C9">
      <w:pPr>
        <w:pStyle w:val="ConsPlusNonformat"/>
        <w:ind w:firstLine="567"/>
        <w:jc w:val="both"/>
        <w:rPr>
          <w:rFonts w:asciiTheme="minorHAnsi" w:hAnsiTheme="minorHAnsi" w:cstheme="minorBidi"/>
          <w:sz w:val="22"/>
          <w:szCs w:val="22"/>
        </w:rPr>
      </w:pPr>
      <w:r w:rsidRPr="002536A0">
        <w:rPr>
          <w:rFonts w:asciiTheme="minorHAnsi" w:hAnsiTheme="minorHAnsi" w:cstheme="minorBidi"/>
          <w:sz w:val="22"/>
          <w:szCs w:val="22"/>
        </w:rPr>
        <w:t xml:space="preserve">В случае невыполнения требований данной претензии в добровольном порядке, </w:t>
      </w:r>
      <w:r>
        <w:rPr>
          <w:rFonts w:asciiTheme="minorHAnsi" w:hAnsiTheme="minorHAnsi" w:cstheme="minorBidi"/>
          <w:sz w:val="22"/>
          <w:szCs w:val="22"/>
        </w:rPr>
        <w:t xml:space="preserve">я оставляю за собой право на обращение в судебные органы с исковым заявлением </w:t>
      </w:r>
      <w:r w:rsidRPr="002536A0">
        <w:rPr>
          <w:rFonts w:asciiTheme="minorHAnsi" w:hAnsiTheme="minorHAnsi" w:cstheme="minorBidi"/>
          <w:sz w:val="22"/>
          <w:szCs w:val="22"/>
        </w:rPr>
        <w:t xml:space="preserve">для принудительного взыскания задолженности. Помимо указанной задолженности, </w:t>
      </w:r>
      <w:r>
        <w:rPr>
          <w:rFonts w:asciiTheme="minorHAnsi" w:hAnsiTheme="minorHAnsi" w:cstheme="minorBidi"/>
          <w:sz w:val="22"/>
          <w:szCs w:val="22"/>
        </w:rPr>
        <w:t>я</w:t>
      </w:r>
      <w:r w:rsidRPr="002536A0">
        <w:rPr>
          <w:rFonts w:asciiTheme="minorHAnsi" w:hAnsiTheme="minorHAnsi" w:cstheme="minorBidi"/>
          <w:sz w:val="22"/>
          <w:szCs w:val="22"/>
        </w:rPr>
        <w:t xml:space="preserve"> дополнительно буд</w:t>
      </w:r>
      <w:r>
        <w:rPr>
          <w:rFonts w:asciiTheme="minorHAnsi" w:hAnsiTheme="minorHAnsi" w:cstheme="minorBidi"/>
          <w:sz w:val="22"/>
          <w:szCs w:val="22"/>
        </w:rPr>
        <w:t>у</w:t>
      </w:r>
      <w:r w:rsidRPr="002536A0">
        <w:rPr>
          <w:rFonts w:asciiTheme="minorHAnsi" w:hAnsiTheme="minorHAnsi" w:cstheme="minorBidi"/>
          <w:sz w:val="22"/>
          <w:szCs w:val="22"/>
        </w:rPr>
        <w:t xml:space="preserve"> требовать взыскания процентов за пользование чужими денежными средствами, а также судебны</w:t>
      </w:r>
      <w:r>
        <w:rPr>
          <w:rFonts w:asciiTheme="minorHAnsi" w:hAnsiTheme="minorHAnsi" w:cstheme="minorBidi"/>
          <w:sz w:val="22"/>
          <w:szCs w:val="22"/>
        </w:rPr>
        <w:t>х</w:t>
      </w:r>
      <w:r w:rsidRPr="002536A0">
        <w:rPr>
          <w:rFonts w:asciiTheme="minorHAnsi" w:hAnsiTheme="minorHAnsi" w:cstheme="minorBidi"/>
          <w:sz w:val="22"/>
          <w:szCs w:val="22"/>
        </w:rPr>
        <w:t xml:space="preserve"> расход</w:t>
      </w:r>
      <w:r>
        <w:rPr>
          <w:rFonts w:asciiTheme="minorHAnsi" w:hAnsiTheme="minorHAnsi" w:cstheme="minorBidi"/>
          <w:sz w:val="22"/>
          <w:szCs w:val="22"/>
        </w:rPr>
        <w:t>ов</w:t>
      </w:r>
      <w:r w:rsidR="00D32850">
        <w:rPr>
          <w:rFonts w:asciiTheme="minorHAnsi" w:hAnsiTheme="minorHAnsi" w:cstheme="minorBidi"/>
          <w:sz w:val="22"/>
          <w:szCs w:val="22"/>
        </w:rPr>
        <w:t>, в том числе оплату юридических услуг по судебному взысканию долга</w:t>
      </w:r>
      <w:r w:rsidRPr="002536A0">
        <w:rPr>
          <w:rFonts w:asciiTheme="minorHAnsi" w:hAnsiTheme="minorHAnsi" w:cstheme="minorBidi"/>
          <w:sz w:val="22"/>
          <w:szCs w:val="22"/>
        </w:rPr>
        <w:t>.</w:t>
      </w:r>
      <w:r>
        <w:rPr>
          <w:rFonts w:asciiTheme="minorHAnsi" w:hAnsiTheme="minorHAnsi" w:cstheme="minorBidi"/>
          <w:sz w:val="22"/>
          <w:szCs w:val="22"/>
        </w:rPr>
        <w:t xml:space="preserve"> На основании решения суда и исполнительного листа, мною будут осуществлены все необходимые меры по взысканию задолженности, включая наложение запрета на свободный выезд за пределы Российской Федерации, арест имущества, розыск и арест банковских счетов, зарплатных карт, предъявление требований по исполнительным документам по месту работы, а также иные способы, допустимые законом и применяемые к должникам.</w:t>
      </w:r>
    </w:p>
    <w:p w:rsidR="005057C9" w:rsidRDefault="005057C9" w:rsidP="00D32850">
      <w:pPr>
        <w:spacing w:after="0"/>
        <w:jc w:val="right"/>
      </w:pPr>
      <w:r>
        <w:t xml:space="preserve">_________________ </w:t>
      </w:r>
      <w:r w:rsidR="00D32850">
        <w:t>(</w:t>
      </w:r>
      <w:r>
        <w:t>___________________</w:t>
      </w:r>
      <w:r w:rsidR="00D32850">
        <w:t>)</w:t>
      </w:r>
    </w:p>
    <w:p w:rsidR="00AB566A" w:rsidRPr="00D32850" w:rsidRDefault="00D32850" w:rsidP="00D32850">
      <w:pPr>
        <w:tabs>
          <w:tab w:val="left" w:pos="2212"/>
          <w:tab w:val="right" w:pos="9355"/>
        </w:tabs>
      </w:pPr>
      <w:r>
        <w:tab/>
      </w:r>
      <w:r>
        <w:tab/>
      </w:r>
      <w:bookmarkStart w:id="0" w:name="_GoBack"/>
      <w:bookmarkEnd w:id="0"/>
      <w:r w:rsidR="005057C9">
        <w:t>«_________» __________________ 201</w:t>
      </w:r>
      <w:r>
        <w:t>9</w:t>
      </w:r>
      <w:r w:rsidR="005057C9">
        <w:t xml:space="preserve"> г.</w:t>
      </w:r>
    </w:p>
    <w:sectPr w:rsidR="00AB566A" w:rsidRPr="00D32850" w:rsidSect="00292B34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1B8" w:rsidRDefault="00DA21B8" w:rsidP="00F3471F">
      <w:pPr>
        <w:spacing w:after="0" w:line="240" w:lineRule="auto"/>
      </w:pPr>
      <w:r>
        <w:separator/>
      </w:r>
    </w:p>
  </w:endnote>
  <w:endnote w:type="continuationSeparator" w:id="0">
    <w:p w:rsidR="00DA21B8" w:rsidRDefault="00DA21B8" w:rsidP="00F34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Moderno">
    <w:panose1 w:val="04020503020803040504"/>
    <w:charset w:val="CC"/>
    <w:family w:val="decorative"/>
    <w:pitch w:val="variable"/>
    <w:sig w:usb0="00000201" w:usb1="00000000" w:usb2="00000000" w:usb3="00000000" w:csb0="00000004" w:csb1="00000000"/>
  </w:font>
  <w:font w:name="a_CityNovaLt">
    <w:panose1 w:val="02060406040506070203"/>
    <w:charset w:val="CC"/>
    <w:family w:val="roman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419"/>
      <w:gridCol w:w="936"/>
    </w:tblGrid>
    <w:tr w:rsidR="006C23A2">
      <w:tc>
        <w:tcPr>
          <w:tcW w:w="4500" w:type="pct"/>
          <w:tcBorders>
            <w:top w:val="single" w:sz="4" w:space="0" w:color="000000" w:themeColor="text1"/>
          </w:tcBorders>
        </w:tcPr>
        <w:p w:rsidR="006C23A2" w:rsidRDefault="00DA21B8" w:rsidP="005057C9">
          <w:pPr>
            <w:pStyle w:val="a5"/>
            <w:jc w:val="both"/>
          </w:pPr>
          <w:sdt>
            <w:sdtPr>
              <w:rPr>
                <w:rFonts w:ascii="a_Moderno" w:hAnsi="a_Moderno"/>
              </w:rPr>
              <w:alias w:val="Организация"/>
              <w:id w:val="75971759"/>
              <w:placeholder>
                <w:docPart w:val="9DEFEDC49EAC42FE87D36F7228FD0685"/>
              </w:placeholder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6C23A2" w:rsidRPr="00176121">
                <w:rPr>
                  <w:rFonts w:ascii="a_Moderno" w:hAnsi="a_Moderno"/>
                </w:rPr>
                <w:t>ООО «Юрисконсульт Плюс»</w:t>
              </w:r>
            </w:sdtContent>
          </w:sdt>
          <w:r w:rsidR="006C23A2">
            <w:t xml:space="preserve"> | </w:t>
          </w:r>
          <w:r w:rsidR="005057C9" w:rsidRPr="005057C9">
            <w:rPr>
              <w:sz w:val="18"/>
              <w:szCs w:val="18"/>
            </w:rPr>
            <w:t xml:space="preserve">Данная претензия подготовлена юристами компании в рамках комплексной работы </w:t>
          </w:r>
          <w:r w:rsidR="00D32850">
            <w:rPr>
              <w:sz w:val="18"/>
              <w:szCs w:val="18"/>
            </w:rPr>
            <w:t xml:space="preserve">по </w:t>
          </w:r>
          <w:r w:rsidR="005057C9" w:rsidRPr="005057C9">
            <w:rPr>
              <w:sz w:val="18"/>
              <w:szCs w:val="18"/>
            </w:rPr>
            <w:t>обращению клие</w:t>
          </w:r>
          <w:r w:rsidR="00D32850">
            <w:rPr>
              <w:sz w:val="18"/>
              <w:szCs w:val="18"/>
            </w:rPr>
            <w:t>н</w:t>
          </w:r>
          <w:r w:rsidR="005057C9" w:rsidRPr="005057C9">
            <w:rPr>
              <w:sz w:val="18"/>
              <w:szCs w:val="18"/>
            </w:rPr>
            <w:t>та для последующего взыскания долга в судебном порядке.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943634" w:themeFill="accent2" w:themeFillShade="BF"/>
        </w:tcPr>
        <w:p w:rsidR="006C23A2" w:rsidRDefault="00110153">
          <w:pPr>
            <w:pStyle w:val="a3"/>
            <w:rPr>
              <w:color w:val="FFFFFF" w:themeColor="background1"/>
            </w:rPr>
          </w:pPr>
          <w:r>
            <w:rPr>
              <w:noProof/>
              <w:color w:val="FFFFFF" w:themeColor="background1"/>
            </w:rPr>
            <w:fldChar w:fldCharType="begin"/>
          </w:r>
          <w:r>
            <w:rPr>
              <w:noProof/>
              <w:color w:val="FFFFFF" w:themeColor="background1"/>
            </w:rPr>
            <w:instrText xml:space="preserve"> PAGE   \* MERGEFORMAT </w:instrText>
          </w:r>
          <w:r>
            <w:rPr>
              <w:noProof/>
              <w:color w:val="FFFFFF" w:themeColor="background1"/>
            </w:rPr>
            <w:fldChar w:fldCharType="separate"/>
          </w:r>
          <w:r w:rsidR="001B3818">
            <w:rPr>
              <w:noProof/>
              <w:color w:val="FFFFFF" w:themeColor="background1"/>
            </w:rPr>
            <w:t>1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:rsidR="00F3471F" w:rsidRDefault="00F3471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1B8" w:rsidRDefault="00DA21B8" w:rsidP="00F3471F">
      <w:pPr>
        <w:spacing w:after="0" w:line="240" w:lineRule="auto"/>
      </w:pPr>
      <w:r>
        <w:separator/>
      </w:r>
    </w:p>
  </w:footnote>
  <w:footnote w:type="continuationSeparator" w:id="0">
    <w:p w:rsidR="00DA21B8" w:rsidRDefault="00DA21B8" w:rsidP="00F34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71F" w:rsidRPr="00F3471F" w:rsidRDefault="00F3471F" w:rsidP="00F3471F">
    <w:pPr>
      <w:spacing w:after="0" w:line="240" w:lineRule="auto"/>
      <w:ind w:left="1985"/>
      <w:rPr>
        <w:rFonts w:ascii="a_Moderno" w:hAnsi="a_Moderno" w:cs="Times New Roman"/>
        <w:b/>
        <w:spacing w:val="40"/>
        <w:sz w:val="28"/>
        <w:szCs w:val="28"/>
      </w:rPr>
    </w:pPr>
    <w:r w:rsidRPr="00F3471F">
      <w:rPr>
        <w:rFonts w:ascii="a_Moderno" w:hAnsi="a_Moderno" w:cs="Times New Roman"/>
        <w:b/>
        <w:noProof/>
        <w:spacing w:val="40"/>
        <w:sz w:val="28"/>
        <w:szCs w:val="28"/>
        <w:lang w:eastAsia="ru-RU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3175</wp:posOffset>
          </wp:positionH>
          <wp:positionV relativeFrom="paragraph">
            <wp:posOffset>27940</wp:posOffset>
          </wp:positionV>
          <wp:extent cx="1017905" cy="934085"/>
          <wp:effectExtent l="19050" t="0" r="0" b="0"/>
          <wp:wrapSquare wrapText="bothSides"/>
          <wp:docPr id="1" name="Рисунок 0" descr="Юрисконсульт красное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Юрисконсульт красное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7905" cy="934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3471F">
      <w:rPr>
        <w:rFonts w:ascii="a_Moderno" w:hAnsi="a_Moderno" w:cs="Times New Roman"/>
        <w:b/>
        <w:spacing w:val="40"/>
        <w:sz w:val="28"/>
        <w:szCs w:val="28"/>
      </w:rPr>
      <w:t>ООО «Юрисконсульт Плюс»</w:t>
    </w:r>
  </w:p>
  <w:p w:rsidR="00F3471F" w:rsidRPr="00F3471F" w:rsidRDefault="00F3471F" w:rsidP="00F3471F">
    <w:pPr>
      <w:spacing w:after="0"/>
      <w:ind w:left="1985"/>
      <w:jc w:val="center"/>
      <w:rPr>
        <w:rFonts w:ascii="a_CityNovaLt" w:hAnsi="a_CityNovaLt" w:cs="Times New Roman"/>
        <w:b/>
        <w:spacing w:val="22"/>
        <w:sz w:val="26"/>
        <w:szCs w:val="26"/>
      </w:rPr>
    </w:pPr>
    <w:r w:rsidRPr="00F3471F">
      <w:rPr>
        <w:rFonts w:ascii="a_CityNovaLt" w:hAnsi="a_CityNovaLt" w:cs="Times New Roman"/>
        <w:b/>
        <w:spacing w:val="22"/>
        <w:sz w:val="26"/>
        <w:szCs w:val="26"/>
      </w:rPr>
      <w:t>14300</w:t>
    </w:r>
    <w:r w:rsidR="00D32850">
      <w:rPr>
        <w:rFonts w:ascii="a_CityNovaLt" w:hAnsi="a_CityNovaLt" w:cs="Times New Roman"/>
        <w:b/>
        <w:spacing w:val="22"/>
        <w:sz w:val="26"/>
        <w:szCs w:val="26"/>
      </w:rPr>
      <w:t>5</w:t>
    </w:r>
    <w:r w:rsidRPr="00F3471F">
      <w:rPr>
        <w:rFonts w:ascii="a_CityNovaLt" w:hAnsi="a_CityNovaLt" w:cs="Times New Roman"/>
        <w:b/>
        <w:spacing w:val="22"/>
        <w:sz w:val="26"/>
        <w:szCs w:val="26"/>
      </w:rPr>
      <w:t xml:space="preserve">, Московская область, город Одинцово, улица </w:t>
    </w:r>
    <w:r w:rsidR="00D32850">
      <w:rPr>
        <w:rFonts w:ascii="a_CityNovaLt" w:hAnsi="a_CityNovaLt" w:cs="Times New Roman"/>
        <w:b/>
        <w:spacing w:val="22"/>
        <w:sz w:val="26"/>
        <w:szCs w:val="26"/>
      </w:rPr>
      <w:t>Чикина</w:t>
    </w:r>
    <w:r w:rsidRPr="00F3471F">
      <w:rPr>
        <w:rFonts w:ascii="a_CityNovaLt" w:hAnsi="a_CityNovaLt" w:cs="Times New Roman"/>
        <w:b/>
        <w:spacing w:val="22"/>
        <w:sz w:val="26"/>
        <w:szCs w:val="26"/>
      </w:rPr>
      <w:t xml:space="preserve">, </w:t>
    </w:r>
    <w:r w:rsidR="00D32850">
      <w:rPr>
        <w:rFonts w:ascii="a_CityNovaLt" w:hAnsi="a_CityNovaLt" w:cs="Times New Roman"/>
        <w:b/>
        <w:spacing w:val="22"/>
        <w:sz w:val="26"/>
        <w:szCs w:val="26"/>
      </w:rPr>
      <w:t>14, 3 этаж, офис 14</w:t>
    </w:r>
  </w:p>
  <w:p w:rsidR="00D32850" w:rsidRDefault="00F3471F" w:rsidP="00D32850">
    <w:pPr>
      <w:spacing w:after="0" w:line="240" w:lineRule="auto"/>
      <w:ind w:left="1985"/>
      <w:jc w:val="center"/>
      <w:rPr>
        <w:rFonts w:ascii="a_CityNovaLt" w:hAnsi="a_CityNovaLt" w:cs="Times New Roman"/>
        <w:b/>
        <w:lang w:val="en-US"/>
      </w:rPr>
    </w:pPr>
    <w:r w:rsidRPr="00F3471F">
      <w:rPr>
        <w:rFonts w:ascii="a_CityNovaLt" w:hAnsi="a_CityNovaLt" w:cs="Times New Roman"/>
        <w:b/>
      </w:rPr>
      <w:t>тел</w:t>
    </w:r>
    <w:r w:rsidRPr="00F3471F">
      <w:rPr>
        <w:rFonts w:ascii="a_CityNovaLt" w:hAnsi="a_CityNovaLt" w:cs="Times New Roman"/>
        <w:b/>
        <w:lang w:val="en-US"/>
      </w:rPr>
      <w:t xml:space="preserve">.: </w:t>
    </w:r>
    <w:r w:rsidRPr="00D32850">
      <w:rPr>
        <w:rFonts w:ascii="a_CityNovaLt" w:hAnsi="a_CityNovaLt" w:cs="Times New Roman"/>
        <w:b/>
        <w:lang w:val="en-US"/>
      </w:rPr>
      <w:t>8 (800) 250-3086,</w:t>
    </w:r>
    <w:r w:rsidR="00D32850" w:rsidRPr="001B3818">
      <w:rPr>
        <w:rFonts w:ascii="a_CityNovaLt" w:hAnsi="a_CityNovaLt" w:cs="Times New Roman"/>
        <w:b/>
        <w:lang w:val="en-US"/>
      </w:rPr>
      <w:t xml:space="preserve"> +7 (499) 390-3086</w:t>
    </w:r>
  </w:p>
  <w:p w:rsidR="00F3471F" w:rsidRPr="00D32850" w:rsidRDefault="00F3471F" w:rsidP="00D32850">
    <w:pPr>
      <w:spacing w:after="0" w:line="240" w:lineRule="auto"/>
      <w:ind w:left="1985"/>
      <w:jc w:val="center"/>
      <w:rPr>
        <w:rFonts w:ascii="a_CityNovaLt" w:hAnsi="a_CityNovaLt" w:cs="Times New Roman"/>
        <w:b/>
        <w:lang w:val="en-US"/>
      </w:rPr>
    </w:pPr>
    <w:r w:rsidRPr="00F3471F">
      <w:rPr>
        <w:rFonts w:ascii="a_CityNovaLt" w:hAnsi="a_CityNovaLt" w:cs="Times New Roman"/>
        <w:b/>
        <w:lang w:val="en-US"/>
      </w:rPr>
      <w:t xml:space="preserve">e-mail: </w:t>
    </w:r>
    <w:hyperlink r:id="rId2" w:history="1">
      <w:r w:rsidRPr="00F3471F">
        <w:rPr>
          <w:rStyle w:val="a9"/>
          <w:rFonts w:ascii="a_CityNovaLt" w:hAnsi="a_CityNovaLt" w:cs="Times New Roman"/>
          <w:color w:val="auto"/>
          <w:u w:val="none"/>
          <w:lang w:val="en-US"/>
        </w:rPr>
        <w:t>4993903086@mail.ru</w:t>
      </w:r>
    </w:hyperlink>
    <w:r w:rsidRPr="00F3471F">
      <w:rPr>
        <w:rFonts w:ascii="a_CityNovaLt" w:hAnsi="a_CityNovaLt" w:cs="Times New Roman"/>
        <w:b/>
        <w:lang w:val="en-US"/>
      </w:rPr>
      <w:t xml:space="preserve">, </w:t>
    </w:r>
    <w:hyperlink r:id="rId3" w:history="1">
      <w:r w:rsidRPr="00F3471F">
        <w:rPr>
          <w:rStyle w:val="a9"/>
          <w:rFonts w:ascii="a_CityNovaLt" w:hAnsi="a_CityNovaLt" w:cs="Times New Roman"/>
          <w:b/>
          <w:color w:val="auto"/>
          <w:u w:val="none"/>
          <w:lang w:val="en-US"/>
        </w:rPr>
        <w:t>http:</w:t>
      </w:r>
      <w:r w:rsidRPr="00D32850">
        <w:rPr>
          <w:rStyle w:val="a9"/>
          <w:rFonts w:ascii="a_CityNovaLt" w:hAnsi="a_CityNovaLt" w:cs="Times New Roman"/>
          <w:color w:val="auto"/>
          <w:u w:val="none"/>
          <w:lang w:val="en-US"/>
        </w:rPr>
        <w:t>//www.urisconsult-plus.ru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3C4E0D"/>
    <w:multiLevelType w:val="hybridMultilevel"/>
    <w:tmpl w:val="2FA2D4F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BCA"/>
    <w:rsid w:val="000B768D"/>
    <w:rsid w:val="00110153"/>
    <w:rsid w:val="00176121"/>
    <w:rsid w:val="0019666F"/>
    <w:rsid w:val="001B3818"/>
    <w:rsid w:val="00292B34"/>
    <w:rsid w:val="005057C9"/>
    <w:rsid w:val="00566A85"/>
    <w:rsid w:val="006428D6"/>
    <w:rsid w:val="00671075"/>
    <w:rsid w:val="00681D96"/>
    <w:rsid w:val="006C23A2"/>
    <w:rsid w:val="00866A17"/>
    <w:rsid w:val="00912DC6"/>
    <w:rsid w:val="00927452"/>
    <w:rsid w:val="00981517"/>
    <w:rsid w:val="009E4BCA"/>
    <w:rsid w:val="00AB566A"/>
    <w:rsid w:val="00B83FC9"/>
    <w:rsid w:val="00C95722"/>
    <w:rsid w:val="00CC6B69"/>
    <w:rsid w:val="00D32850"/>
    <w:rsid w:val="00DA21B8"/>
    <w:rsid w:val="00E129A4"/>
    <w:rsid w:val="00E837BD"/>
    <w:rsid w:val="00F3471F"/>
    <w:rsid w:val="00F470AC"/>
    <w:rsid w:val="00FA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8E478E5-6935-409C-A2A4-12F52B945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B34"/>
  </w:style>
  <w:style w:type="paragraph" w:styleId="1">
    <w:name w:val="heading 1"/>
    <w:basedOn w:val="a"/>
    <w:next w:val="a"/>
    <w:link w:val="10"/>
    <w:uiPriority w:val="9"/>
    <w:qFormat/>
    <w:rsid w:val="009815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4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3471F"/>
  </w:style>
  <w:style w:type="paragraph" w:styleId="a5">
    <w:name w:val="footer"/>
    <w:basedOn w:val="a"/>
    <w:link w:val="a6"/>
    <w:uiPriority w:val="99"/>
    <w:unhideWhenUsed/>
    <w:rsid w:val="00F34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3471F"/>
  </w:style>
  <w:style w:type="paragraph" w:styleId="a7">
    <w:name w:val="Balloon Text"/>
    <w:basedOn w:val="a"/>
    <w:link w:val="a8"/>
    <w:uiPriority w:val="99"/>
    <w:semiHidden/>
    <w:unhideWhenUsed/>
    <w:rsid w:val="00F34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471F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F3471F"/>
    <w:rPr>
      <w:color w:val="0000FF" w:themeColor="hyperlink"/>
      <w:u w:val="single"/>
    </w:rPr>
  </w:style>
  <w:style w:type="character" w:styleId="aa">
    <w:name w:val="Placeholder Text"/>
    <w:basedOn w:val="a0"/>
    <w:uiPriority w:val="99"/>
    <w:semiHidden/>
    <w:rsid w:val="00176121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9815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nformat">
    <w:name w:val="ConsPlusNonformat"/>
    <w:uiPriority w:val="99"/>
    <w:rsid w:val="005057C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4BDA993434F715FF61AC86142FC2EBDC433465DF440E53A22372C7DEF7EAD6FFCC5CCA1FED36A4E1q4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risconsult-plus.ru" TargetMode="External"/><Relationship Id="rId2" Type="http://schemas.openxmlformats.org/officeDocument/2006/relationships/hyperlink" Target="mailto:4993903086@mail.ru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fisbase\YandexDisk\&#1044;&#1086;&#1082;&#1091;&#1084;&#1077;&#1085;&#1090;&#1099;\&#1070;&#1055;%20&#1058;&#1077;&#1082;&#1091;&#1097;&#1077;&#1077;\&#1041;&#1072;&#1079;&#1072;%20&#1070;&#1055;\&#1055;&#1080;&#1089;&#1100;&#1084;&#1072;\&#1069;&#1082;&#1089;&#1087;&#1088;&#1077;&#1089;&#1089;-&#1082;&#1086;&#1085;&#1089;&#1091;&#1083;&#1100;&#1090;&#1072;&#1094;&#1080;&#1103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EFEDC49EAC42FE87D36F7228FD06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15131F-B18F-4D98-B65A-1B146FDF5818}"/>
      </w:docPartPr>
      <w:docPartBody>
        <w:p w:rsidR="007B5A41" w:rsidRDefault="00F87840">
          <w:pPr>
            <w:pStyle w:val="9DEFEDC49EAC42FE87D36F7228FD0685"/>
          </w:pPr>
          <w:r>
            <w:t>[Введите название организации]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Moderno">
    <w:panose1 w:val="04020503020803040504"/>
    <w:charset w:val="CC"/>
    <w:family w:val="decorative"/>
    <w:pitch w:val="variable"/>
    <w:sig w:usb0="00000201" w:usb1="00000000" w:usb2="00000000" w:usb3="00000000" w:csb0="00000004" w:csb1="00000000"/>
  </w:font>
  <w:font w:name="a_CityNovaLt">
    <w:panose1 w:val="02060406040506070203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87840"/>
    <w:rsid w:val="007B5A41"/>
    <w:rsid w:val="00C42C01"/>
    <w:rsid w:val="00D8761D"/>
    <w:rsid w:val="00F8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DEFEDC49EAC42FE87D36F7228FD0685">
    <w:name w:val="9DEFEDC49EAC42FE87D36F7228FD0685"/>
  </w:style>
  <w:style w:type="paragraph" w:customStyle="1" w:styleId="A7BA49A4C20F495FB2D92C8B44511681">
    <w:name w:val="A7BA49A4C20F495FB2D92C8B4451168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B8EF93-679F-4259-B8DB-FA475276A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Экспресс-консультация</Template>
  <TotalTime>27</TotalTime>
  <Pages>1</Pages>
  <Words>326</Words>
  <Characters>2415</Characters>
  <Application>Microsoft Office Word</Application>
  <DocSecurity>0</DocSecurity>
  <Lines>40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«Юрисконсульт Плюс»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Ofisbase</dc:creator>
  <cp:lastModifiedBy>Сергей Измайлов</cp:lastModifiedBy>
  <cp:revision>5</cp:revision>
  <cp:lastPrinted>2016-03-26T07:42:00Z</cp:lastPrinted>
  <dcterms:created xsi:type="dcterms:W3CDTF">2016-03-26T07:39:00Z</dcterms:created>
  <dcterms:modified xsi:type="dcterms:W3CDTF">2018-12-24T14:50:00Z</dcterms:modified>
</cp:coreProperties>
</file>